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072" w:rsidRDefault="0063261A" w:rsidP="00886E74">
      <w:pPr>
        <w:tabs>
          <w:tab w:val="left" w:pos="7655"/>
        </w:tabs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BFD89B1" wp14:editId="78984EF2">
                <wp:simplePos x="0" y="0"/>
                <wp:positionH relativeFrom="column">
                  <wp:posOffset>1935480</wp:posOffset>
                </wp:positionH>
                <wp:positionV relativeFrom="paragraph">
                  <wp:posOffset>3848100</wp:posOffset>
                </wp:positionV>
                <wp:extent cx="5143500" cy="4305300"/>
                <wp:effectExtent l="0" t="0" r="0" b="0"/>
                <wp:wrapSquare wrapText="bothSides"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0" cy="430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5="http://schemas.microsoft.com/office/word/2012/wordml"/>
                          </a:ext>
                        </a:extLst>
                      </wps:spPr>
                      <wps:txbx>
                        <w:txbxContent>
                          <w:p w:rsidR="001D5C6D" w:rsidRPr="00862D24" w:rsidRDefault="001D5C6D" w:rsidP="00DD2913">
                            <w:pPr>
                              <w:shd w:val="clear" w:color="auto" w:fill="FFFFFF"/>
                              <w:spacing w:before="150" w:after="75" w:line="360" w:lineRule="atLeast"/>
                              <w:outlineLvl w:val="2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u w:val="single"/>
                                <w:lang w:val="es-AR" w:eastAsia="es-AR"/>
                              </w:rPr>
                            </w:pPr>
                            <w:r w:rsidRPr="00862D24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Administrador</w:t>
                            </w:r>
                            <w:r w:rsidRPr="00862D24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u w:val="single"/>
                                <w:lang w:val="es-AR" w:eastAsia="es-AR"/>
                              </w:rPr>
                              <w:t xml:space="preserve"> / Planillero </w:t>
                            </w:r>
                          </w:p>
                          <w:p w:rsidR="001D5C6D" w:rsidRPr="005C0F39" w:rsidRDefault="001D5C6D" w:rsidP="00DD2913">
                            <w:pPr>
                              <w:shd w:val="clear" w:color="auto" w:fill="FFFFFF"/>
                              <w:spacing w:before="150" w:after="75" w:line="360" w:lineRule="atLeast"/>
                              <w:outlineLvl w:val="2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lang w:val="es-AR" w:eastAsia="es-AR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lang w:val="es-AR" w:eastAsia="es-AR"/>
                              </w:rPr>
                              <w:t>Centro Integral de Patinaje</w:t>
                            </w:r>
                            <w:r w:rsidRPr="00B05799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lang w:val="es-AR" w:eastAsia="es-AR"/>
                              </w:rPr>
                              <w:t xml:space="preserve"> Artístico</w:t>
                            </w:r>
                          </w:p>
                          <w:p w:rsidR="001D5C6D" w:rsidRPr="005C0F39" w:rsidRDefault="001D5C6D" w:rsidP="00DD2913">
                            <w:pPr>
                              <w:shd w:val="clear" w:color="auto" w:fill="FFFFFF"/>
                              <w:spacing w:before="150" w:after="75" w:line="360" w:lineRule="atLeast"/>
                              <w:jc w:val="both"/>
                              <w:outlineLvl w:val="2"/>
                              <w:rPr>
                                <w:rStyle w:val="apple-converted-space"/>
                                <w:rFonts w:asciiTheme="minorHAnsi" w:eastAsia="Times New Roman" w:hAnsiTheme="minorHAnsi"/>
                                <w:b/>
                                <w:bCs/>
                                <w:color w:val="0D0D0D"/>
                                <w:sz w:val="22"/>
                                <w:szCs w:val="22"/>
                                <w:lang w:val="es-AR" w:eastAsia="es-AR"/>
                              </w:rPr>
                            </w:pPr>
                            <w:r w:rsidRPr="005C0F39">
                              <w:rPr>
                                <w:rFonts w:asciiTheme="minorHAnsi" w:hAnsiTheme="minorHAnsi"/>
                                <w:color w:val="0D0D0D"/>
                                <w:sz w:val="22"/>
                                <w:szCs w:val="22"/>
                                <w:shd w:val="clear" w:color="auto" w:fill="FFFFFF"/>
                              </w:rPr>
                              <w:t>A</w:t>
                            </w:r>
                            <w:r w:rsidR="00E17117">
                              <w:rPr>
                                <w:rFonts w:asciiTheme="minorHAnsi" w:hAnsiTheme="minorHAnsi"/>
                                <w:color w:val="0D0D0D"/>
                                <w:sz w:val="22"/>
                                <w:szCs w:val="22"/>
                                <w:shd w:val="clear" w:color="auto" w:fill="FFFFFF"/>
                              </w:rPr>
                              <w:t>dministración y organización de eventos deportivos</w:t>
                            </w:r>
                            <w:r w:rsidR="0063261A">
                              <w:rPr>
                                <w:rFonts w:asciiTheme="minorHAnsi" w:hAnsiTheme="minorHAnsi"/>
                                <w:color w:val="0D0D0D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5C0F39">
                              <w:rPr>
                                <w:rFonts w:asciiTheme="minorHAnsi" w:hAnsiTheme="minorHAnsi"/>
                                <w:color w:val="0D0D0D"/>
                                <w:sz w:val="22"/>
                                <w:szCs w:val="22"/>
                              </w:rPr>
                              <w:cr/>
                            </w:r>
                            <w:r w:rsidRPr="005C0F39">
                              <w:rPr>
                                <w:rFonts w:asciiTheme="minorHAnsi" w:hAnsiTheme="minorHAnsi"/>
                                <w:color w:val="0D0D0D"/>
                                <w:sz w:val="22"/>
                                <w:szCs w:val="22"/>
                                <w:shd w:val="clear" w:color="auto" w:fill="FFFFFF"/>
                              </w:rPr>
                              <w:t>Realizando labor como planillero desde el ámbito de juzgamiento durante las jornadas.</w:t>
                            </w:r>
                            <w:r w:rsidRPr="005C0F39">
                              <w:rPr>
                                <w:rFonts w:asciiTheme="minorHAnsi" w:hAnsiTheme="minorHAnsi"/>
                                <w:color w:val="0D0D0D"/>
                                <w:sz w:val="22"/>
                                <w:szCs w:val="22"/>
                              </w:rPr>
                              <w:cr/>
                            </w:r>
                            <w:r w:rsidRPr="005C0F39">
                              <w:rPr>
                                <w:rFonts w:asciiTheme="minorHAnsi" w:hAnsiTheme="minorHAnsi"/>
                                <w:color w:val="0D0D0D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Manejo del </w:t>
                            </w:r>
                            <w:proofErr w:type="spellStart"/>
                            <w:r w:rsidRPr="005C0F39">
                              <w:rPr>
                                <w:rFonts w:asciiTheme="minorHAnsi" w:hAnsiTheme="minorHAnsi"/>
                                <w:color w:val="0D0D0D"/>
                                <w:sz w:val="22"/>
                                <w:szCs w:val="22"/>
                                <w:shd w:val="clear" w:color="auto" w:fill="FFFFFF"/>
                              </w:rPr>
                              <w:t>Calculating</w:t>
                            </w:r>
                            <w:proofErr w:type="spellEnd"/>
                            <w:r w:rsidRPr="005C0F39">
                              <w:rPr>
                                <w:rFonts w:asciiTheme="minorHAnsi" w:hAnsiTheme="minorHAnsi"/>
                                <w:color w:val="0D0D0D"/>
                                <w:sz w:val="22"/>
                                <w:szCs w:val="22"/>
                                <w:shd w:val="clear" w:color="auto" w:fill="FFFFFF"/>
                              </w:rPr>
                              <w:t>, programa específico des</w:t>
                            </w:r>
                            <w:r w:rsidR="00E17117">
                              <w:rPr>
                                <w:rFonts w:asciiTheme="minorHAnsi" w:hAnsiTheme="minorHAnsi"/>
                                <w:color w:val="0D0D0D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tinado a </w:t>
                            </w:r>
                            <w:r w:rsidRPr="005C0F39">
                              <w:rPr>
                                <w:rFonts w:asciiTheme="minorHAnsi" w:hAnsiTheme="minorHAnsi"/>
                                <w:color w:val="0D0D0D"/>
                                <w:sz w:val="22"/>
                                <w:szCs w:val="22"/>
                                <w:shd w:val="clear" w:color="auto" w:fill="FFFFFF"/>
                              </w:rPr>
                              <w:t>calcular los podios de los deportistas, además del manejo de Word y Excel.</w:t>
                            </w:r>
                            <w:r w:rsidRPr="005C0F39">
                              <w:rPr>
                                <w:rFonts w:asciiTheme="minorHAnsi" w:hAnsiTheme="minorHAnsi"/>
                                <w:color w:val="0D0D0D"/>
                                <w:sz w:val="22"/>
                                <w:szCs w:val="22"/>
                              </w:rPr>
                              <w:cr/>
                            </w:r>
                            <w:r w:rsidRPr="005C0F39">
                              <w:rPr>
                                <w:rFonts w:asciiTheme="minorHAnsi" w:hAnsiTheme="minorHAnsi"/>
                                <w:color w:val="0D0D0D"/>
                                <w:sz w:val="22"/>
                                <w:szCs w:val="22"/>
                                <w:shd w:val="clear" w:color="auto" w:fill="FFFFFF"/>
                              </w:rPr>
                              <w:t>Colaboración en ciertas actividades con el presidente de la organización.</w:t>
                            </w:r>
                            <w:r w:rsidRPr="005C0F39">
                              <w:rPr>
                                <w:rStyle w:val="apple-converted-space"/>
                                <w:rFonts w:asciiTheme="minorHAnsi" w:hAnsiTheme="minorHAnsi"/>
                                <w:color w:val="0D0D0D"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1D5C6D" w:rsidRDefault="001D5C6D" w:rsidP="001E2586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C0F39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Dos personas a cargo.</w:t>
                            </w:r>
                          </w:p>
                          <w:p w:rsidR="001D5C6D" w:rsidRDefault="001D5C6D" w:rsidP="001E2586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Default="001D5C6D" w:rsidP="001E2586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Empleador: Juan Carlos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D’Angelo</w:t>
                            </w:r>
                            <w:proofErr w:type="spellEnd"/>
                          </w:p>
                          <w:p w:rsidR="001D5C6D" w:rsidRPr="005C0F39" w:rsidRDefault="001D5C6D" w:rsidP="00A27987">
                            <w:pPr>
                              <w:tabs>
                                <w:tab w:val="left" w:pos="1134"/>
                              </w:tabs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Cel: 11-5095-9733</w:t>
                            </w:r>
                          </w:p>
                          <w:p w:rsidR="001D5C6D" w:rsidRPr="00862D24" w:rsidRDefault="0063261A" w:rsidP="001E2586">
                            <w:pPr>
                              <w:shd w:val="clear" w:color="auto" w:fill="FFFFFF"/>
                              <w:spacing w:before="150" w:after="75" w:line="360" w:lineRule="atLeast"/>
                              <w:outlineLvl w:val="2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u w:val="single"/>
                                <w:lang w:val="es-AR" w:eastAsia="es-A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1D5C6D" w:rsidRPr="00862D24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Vendedor </w:t>
                            </w:r>
                          </w:p>
                          <w:p w:rsidR="001D5C6D" w:rsidRPr="005C0F39" w:rsidRDefault="001D5C6D" w:rsidP="001E2586">
                            <w:pPr>
                              <w:shd w:val="clear" w:color="auto" w:fill="FFFFFF"/>
                              <w:spacing w:before="150" w:after="75" w:line="360" w:lineRule="atLeast"/>
                              <w:outlineLvl w:val="2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C0F39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Vitrum’s</w:t>
                            </w:r>
                            <w:proofErr w:type="spellEnd"/>
                          </w:p>
                          <w:p w:rsidR="001D5C6D" w:rsidRPr="005C0F39" w:rsidRDefault="001D5C6D" w:rsidP="001E2586">
                            <w:pPr>
                              <w:shd w:val="clear" w:color="auto" w:fill="FFFFFF"/>
                              <w:spacing w:before="150" w:after="75" w:line="360" w:lineRule="atLeast"/>
                              <w:outlineLvl w:val="2"/>
                              <w:rPr>
                                <w:rFonts w:asciiTheme="minorHAnsi" w:eastAsia="Times New Roman" w:hAnsiTheme="minorHAnsi"/>
                                <w:bCs/>
                                <w:color w:val="0D0D0D"/>
                                <w:sz w:val="22"/>
                                <w:szCs w:val="22"/>
                                <w:lang w:val="es-AR" w:eastAsia="es-AR"/>
                              </w:rPr>
                            </w:pPr>
                            <w:r w:rsidRPr="005C0F39">
                              <w:rPr>
                                <w:rFonts w:asciiTheme="minorHAnsi" w:eastAsia="Times New Roman" w:hAnsiTheme="minorHAnsi"/>
                                <w:bCs/>
                                <w:color w:val="0D0D0D"/>
                                <w:sz w:val="22"/>
                                <w:szCs w:val="22"/>
                                <w:lang w:val="es-AR" w:eastAsia="es-AR"/>
                              </w:rPr>
                              <w:t xml:space="preserve">Vendedor de los productos elaborados en el </w:t>
                            </w:r>
                            <w:proofErr w:type="spellStart"/>
                            <w:r w:rsidRPr="005C0F39">
                              <w:rPr>
                                <w:rFonts w:asciiTheme="minorHAnsi" w:eastAsia="Times New Roman" w:hAnsiTheme="minorHAnsi"/>
                                <w:bCs/>
                                <w:color w:val="0D0D0D"/>
                                <w:sz w:val="22"/>
                                <w:szCs w:val="22"/>
                                <w:lang w:val="es-AR" w:eastAsia="es-AR"/>
                              </w:rPr>
                              <w:t>microemprendimiento</w:t>
                            </w:r>
                            <w:proofErr w:type="spellEnd"/>
                            <w:r w:rsidRPr="005C0F39">
                              <w:rPr>
                                <w:rFonts w:asciiTheme="minorHAnsi" w:eastAsia="Times New Roman" w:hAnsiTheme="minorHAnsi"/>
                                <w:bCs/>
                                <w:color w:val="0D0D0D"/>
                                <w:sz w:val="22"/>
                                <w:szCs w:val="22"/>
                                <w:lang w:val="es-AR" w:eastAsia="es-AR"/>
                              </w:rPr>
                              <w:t xml:space="preserve"> escolar.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152.4pt;margin-top:303pt;width:405pt;height:3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" filled="f" stroked="f">
                <v:path arrowok="t"/>
                <v:textbox>
                  <w:txbxContent>
                    <w:p w:rsidR="001D5C6D" w:rsidRPr="00862D24" w:rsidRDefault="001D5C6D" w:rsidP="00DD2913">
                      <w:pPr>
                        <w:shd w:val="clear" w:color="auto" w:fill="FFFFFF"/>
                        <w:spacing w:before="150" w:after="75" w:line="360" w:lineRule="atLeast"/>
                        <w:outlineLvl w:val="2"/>
                        <w:rPr>
                          <w:rFonts w:asciiTheme="minorHAnsi" w:eastAsia="Times New Roman" w:hAnsiTheme="minorHAnsi"/>
                          <w:b/>
                          <w:bCs/>
                          <w:color w:val="0D0D0D"/>
                          <w:sz w:val="28"/>
                          <w:szCs w:val="28"/>
                          <w:u w:val="single"/>
                          <w:lang w:val="es-AR" w:eastAsia="es-AR"/>
                        </w:rPr>
                      </w:pPr>
                      <w:r w:rsidRPr="00862D24"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Administrador</w:t>
                      </w:r>
                      <w:r w:rsidRPr="00862D24">
                        <w:rPr>
                          <w:rFonts w:asciiTheme="minorHAnsi" w:eastAsia="Times New Roman" w:hAnsiTheme="minorHAnsi"/>
                          <w:b/>
                          <w:bCs/>
                          <w:color w:val="0D0D0D"/>
                          <w:sz w:val="28"/>
                          <w:szCs w:val="28"/>
                          <w:u w:val="single"/>
                          <w:lang w:val="es-AR" w:eastAsia="es-AR"/>
                        </w:rPr>
                        <w:t xml:space="preserve"> / Planillero </w:t>
                      </w:r>
                    </w:p>
                    <w:p w:rsidR="001D5C6D" w:rsidRPr="005C0F39" w:rsidRDefault="001D5C6D" w:rsidP="00DD2913">
                      <w:pPr>
                        <w:shd w:val="clear" w:color="auto" w:fill="FFFFFF"/>
                        <w:spacing w:before="150" w:after="75" w:line="360" w:lineRule="atLeast"/>
                        <w:outlineLvl w:val="2"/>
                        <w:rPr>
                          <w:rFonts w:asciiTheme="minorHAnsi" w:eastAsia="Times New Roman" w:hAnsiTheme="minorHAnsi"/>
                          <w:b/>
                          <w:bCs/>
                          <w:color w:val="0D0D0D"/>
                          <w:sz w:val="28"/>
                          <w:szCs w:val="28"/>
                          <w:lang w:val="es-AR" w:eastAsia="es-AR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bCs/>
                          <w:color w:val="0D0D0D"/>
                          <w:sz w:val="28"/>
                          <w:szCs w:val="28"/>
                          <w:lang w:val="es-AR" w:eastAsia="es-AR"/>
                        </w:rPr>
                        <w:t>Centro Integral de Patinaje</w:t>
                      </w:r>
                      <w:r w:rsidRPr="00B05799">
                        <w:rPr>
                          <w:rFonts w:asciiTheme="minorHAnsi" w:eastAsia="Times New Roman" w:hAnsiTheme="minorHAnsi"/>
                          <w:b/>
                          <w:bCs/>
                          <w:color w:val="0D0D0D"/>
                          <w:sz w:val="28"/>
                          <w:szCs w:val="28"/>
                          <w:lang w:val="es-AR" w:eastAsia="es-AR"/>
                        </w:rPr>
                        <w:t xml:space="preserve"> Artístico</w:t>
                      </w:r>
                    </w:p>
                    <w:p w:rsidR="001D5C6D" w:rsidRPr="005C0F39" w:rsidRDefault="001D5C6D" w:rsidP="00DD2913">
                      <w:pPr>
                        <w:shd w:val="clear" w:color="auto" w:fill="FFFFFF"/>
                        <w:spacing w:before="150" w:after="75" w:line="360" w:lineRule="atLeast"/>
                        <w:jc w:val="both"/>
                        <w:outlineLvl w:val="2"/>
                        <w:rPr>
                          <w:rStyle w:val="apple-converted-space"/>
                          <w:rFonts w:asciiTheme="minorHAnsi" w:eastAsia="Times New Roman" w:hAnsiTheme="minorHAnsi"/>
                          <w:b/>
                          <w:bCs/>
                          <w:color w:val="0D0D0D"/>
                          <w:sz w:val="22"/>
                          <w:szCs w:val="22"/>
                          <w:lang w:val="es-AR" w:eastAsia="es-AR"/>
                        </w:rPr>
                      </w:pPr>
                      <w:r w:rsidRPr="005C0F39">
                        <w:rPr>
                          <w:rFonts w:asciiTheme="minorHAnsi" w:hAnsiTheme="minorHAnsi"/>
                          <w:color w:val="0D0D0D"/>
                          <w:sz w:val="22"/>
                          <w:szCs w:val="22"/>
                          <w:shd w:val="clear" w:color="auto" w:fill="FFFFFF"/>
                        </w:rPr>
                        <w:t>A</w:t>
                      </w:r>
                      <w:r w:rsidR="00E17117">
                        <w:rPr>
                          <w:rFonts w:asciiTheme="minorHAnsi" w:hAnsiTheme="minorHAnsi"/>
                          <w:color w:val="0D0D0D"/>
                          <w:sz w:val="22"/>
                          <w:szCs w:val="22"/>
                          <w:shd w:val="clear" w:color="auto" w:fill="FFFFFF"/>
                        </w:rPr>
                        <w:t>dministración y organización de eventos deportivos</w:t>
                      </w:r>
                      <w:r w:rsidR="0063261A">
                        <w:rPr>
                          <w:rFonts w:asciiTheme="minorHAnsi" w:hAnsiTheme="minorHAnsi"/>
                          <w:color w:val="0D0D0D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  <w:r w:rsidRPr="005C0F39">
                        <w:rPr>
                          <w:rFonts w:asciiTheme="minorHAnsi" w:hAnsiTheme="minorHAnsi"/>
                          <w:color w:val="0D0D0D"/>
                          <w:sz w:val="22"/>
                          <w:szCs w:val="22"/>
                        </w:rPr>
                        <w:cr/>
                      </w:r>
                      <w:r w:rsidRPr="005C0F39">
                        <w:rPr>
                          <w:rFonts w:asciiTheme="minorHAnsi" w:hAnsiTheme="minorHAnsi"/>
                          <w:color w:val="0D0D0D"/>
                          <w:sz w:val="22"/>
                          <w:szCs w:val="22"/>
                          <w:shd w:val="clear" w:color="auto" w:fill="FFFFFF"/>
                        </w:rPr>
                        <w:t>Realizando labor como planillero desde el ámbito de juzgamiento durante las jornadas.</w:t>
                      </w:r>
                      <w:r w:rsidRPr="005C0F39">
                        <w:rPr>
                          <w:rFonts w:asciiTheme="minorHAnsi" w:hAnsiTheme="minorHAnsi"/>
                          <w:color w:val="0D0D0D"/>
                          <w:sz w:val="22"/>
                          <w:szCs w:val="22"/>
                        </w:rPr>
                        <w:cr/>
                      </w:r>
                      <w:r w:rsidRPr="005C0F39">
                        <w:rPr>
                          <w:rFonts w:asciiTheme="minorHAnsi" w:hAnsiTheme="minorHAnsi"/>
                          <w:color w:val="0D0D0D"/>
                          <w:sz w:val="22"/>
                          <w:szCs w:val="22"/>
                          <w:shd w:val="clear" w:color="auto" w:fill="FFFFFF"/>
                        </w:rPr>
                        <w:t xml:space="preserve">Manejo del </w:t>
                      </w:r>
                      <w:proofErr w:type="spellStart"/>
                      <w:r w:rsidRPr="005C0F39">
                        <w:rPr>
                          <w:rFonts w:asciiTheme="minorHAnsi" w:hAnsiTheme="minorHAnsi"/>
                          <w:color w:val="0D0D0D"/>
                          <w:sz w:val="22"/>
                          <w:szCs w:val="22"/>
                          <w:shd w:val="clear" w:color="auto" w:fill="FFFFFF"/>
                        </w:rPr>
                        <w:t>Calculating</w:t>
                      </w:r>
                      <w:proofErr w:type="spellEnd"/>
                      <w:r w:rsidRPr="005C0F39">
                        <w:rPr>
                          <w:rFonts w:asciiTheme="minorHAnsi" w:hAnsiTheme="minorHAnsi"/>
                          <w:color w:val="0D0D0D"/>
                          <w:sz w:val="22"/>
                          <w:szCs w:val="22"/>
                          <w:shd w:val="clear" w:color="auto" w:fill="FFFFFF"/>
                        </w:rPr>
                        <w:t>, programa específico des</w:t>
                      </w:r>
                      <w:r w:rsidR="00E17117">
                        <w:rPr>
                          <w:rFonts w:asciiTheme="minorHAnsi" w:hAnsiTheme="minorHAnsi"/>
                          <w:color w:val="0D0D0D"/>
                          <w:sz w:val="22"/>
                          <w:szCs w:val="22"/>
                          <w:shd w:val="clear" w:color="auto" w:fill="FFFFFF"/>
                        </w:rPr>
                        <w:t xml:space="preserve">tinado a </w:t>
                      </w:r>
                      <w:r w:rsidRPr="005C0F39">
                        <w:rPr>
                          <w:rFonts w:asciiTheme="minorHAnsi" w:hAnsiTheme="minorHAnsi"/>
                          <w:color w:val="0D0D0D"/>
                          <w:sz w:val="22"/>
                          <w:szCs w:val="22"/>
                          <w:shd w:val="clear" w:color="auto" w:fill="FFFFFF"/>
                        </w:rPr>
                        <w:t>calcular los podios de los deportistas, además del manejo de Word y Excel.</w:t>
                      </w:r>
                      <w:r w:rsidRPr="005C0F39">
                        <w:rPr>
                          <w:rFonts w:asciiTheme="minorHAnsi" w:hAnsiTheme="minorHAnsi"/>
                          <w:color w:val="0D0D0D"/>
                          <w:sz w:val="22"/>
                          <w:szCs w:val="22"/>
                        </w:rPr>
                        <w:cr/>
                      </w:r>
                      <w:r w:rsidRPr="005C0F39">
                        <w:rPr>
                          <w:rFonts w:asciiTheme="minorHAnsi" w:hAnsiTheme="minorHAnsi"/>
                          <w:color w:val="0D0D0D"/>
                          <w:sz w:val="22"/>
                          <w:szCs w:val="22"/>
                          <w:shd w:val="clear" w:color="auto" w:fill="FFFFFF"/>
                        </w:rPr>
                        <w:t>Colaboración en ciertas actividades con el presidente de la organización.</w:t>
                      </w:r>
                      <w:r w:rsidRPr="005C0F39">
                        <w:rPr>
                          <w:rStyle w:val="apple-converted-space"/>
                          <w:rFonts w:asciiTheme="minorHAnsi" w:hAnsiTheme="minorHAnsi"/>
                          <w:color w:val="0D0D0D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</w:p>
                    <w:p w:rsidR="001D5C6D" w:rsidRDefault="001D5C6D" w:rsidP="001E2586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 w:rsidRPr="005C0F39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Dos personas a cargo.</w:t>
                      </w:r>
                    </w:p>
                    <w:p w:rsidR="001D5C6D" w:rsidRDefault="001D5C6D" w:rsidP="001E2586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:rsidR="001D5C6D" w:rsidRDefault="001D5C6D" w:rsidP="001E2586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Empleador: Juan Carlos </w:t>
                      </w:r>
                      <w:proofErr w:type="spellStart"/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D’Angelo</w:t>
                      </w:r>
                      <w:proofErr w:type="spellEnd"/>
                    </w:p>
                    <w:p w:rsidR="001D5C6D" w:rsidRPr="005C0F39" w:rsidRDefault="001D5C6D" w:rsidP="00A27987">
                      <w:pPr>
                        <w:tabs>
                          <w:tab w:val="left" w:pos="1134"/>
                        </w:tabs>
                        <w:jc w:val="both"/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ab/>
                        <w:t>Cel: 11-5095-9733</w:t>
                      </w:r>
                    </w:p>
                    <w:p w:rsidR="001D5C6D" w:rsidRPr="00862D24" w:rsidRDefault="0063261A" w:rsidP="001E2586">
                      <w:pPr>
                        <w:shd w:val="clear" w:color="auto" w:fill="FFFFFF"/>
                        <w:spacing w:before="150" w:after="75" w:line="360" w:lineRule="atLeast"/>
                        <w:outlineLvl w:val="2"/>
                        <w:rPr>
                          <w:rFonts w:asciiTheme="minorHAnsi" w:eastAsia="Times New Roman" w:hAnsiTheme="minorHAnsi"/>
                          <w:b/>
                          <w:bCs/>
                          <w:color w:val="0D0D0D"/>
                          <w:sz w:val="28"/>
                          <w:szCs w:val="28"/>
                          <w:u w:val="single"/>
                          <w:lang w:val="es-AR" w:eastAsia="es-AR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br/>
                      </w:r>
                      <w:r w:rsidR="001D5C6D" w:rsidRPr="00862D24"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Vendedor </w:t>
                      </w:r>
                    </w:p>
                    <w:p w:rsidR="001D5C6D" w:rsidRPr="005C0F39" w:rsidRDefault="001D5C6D" w:rsidP="001E2586">
                      <w:pPr>
                        <w:shd w:val="clear" w:color="auto" w:fill="FFFFFF"/>
                        <w:spacing w:before="150" w:after="75" w:line="360" w:lineRule="atLeast"/>
                        <w:outlineLvl w:val="2"/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5C0F39"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  <w:t>Vitrum’s</w:t>
                      </w:r>
                      <w:proofErr w:type="spellEnd"/>
                    </w:p>
                    <w:p w:rsidR="001D5C6D" w:rsidRPr="005C0F39" w:rsidRDefault="001D5C6D" w:rsidP="001E2586">
                      <w:pPr>
                        <w:shd w:val="clear" w:color="auto" w:fill="FFFFFF"/>
                        <w:spacing w:before="150" w:after="75" w:line="360" w:lineRule="atLeast"/>
                        <w:outlineLvl w:val="2"/>
                        <w:rPr>
                          <w:rFonts w:asciiTheme="minorHAnsi" w:eastAsia="Times New Roman" w:hAnsiTheme="minorHAnsi"/>
                          <w:bCs/>
                          <w:color w:val="0D0D0D"/>
                          <w:sz w:val="22"/>
                          <w:szCs w:val="22"/>
                          <w:lang w:val="es-AR" w:eastAsia="es-AR"/>
                        </w:rPr>
                      </w:pPr>
                      <w:r w:rsidRPr="005C0F39">
                        <w:rPr>
                          <w:rFonts w:asciiTheme="minorHAnsi" w:eastAsia="Times New Roman" w:hAnsiTheme="minorHAnsi"/>
                          <w:bCs/>
                          <w:color w:val="0D0D0D"/>
                          <w:sz w:val="22"/>
                          <w:szCs w:val="22"/>
                          <w:lang w:val="es-AR" w:eastAsia="es-AR"/>
                        </w:rPr>
                        <w:t xml:space="preserve">Vendedor de los productos elaborados en el </w:t>
                      </w:r>
                      <w:proofErr w:type="spellStart"/>
                      <w:r w:rsidRPr="005C0F39">
                        <w:rPr>
                          <w:rFonts w:asciiTheme="minorHAnsi" w:eastAsia="Times New Roman" w:hAnsiTheme="minorHAnsi"/>
                          <w:bCs/>
                          <w:color w:val="0D0D0D"/>
                          <w:sz w:val="22"/>
                          <w:szCs w:val="22"/>
                          <w:lang w:val="es-AR" w:eastAsia="es-AR"/>
                        </w:rPr>
                        <w:t>microemprendimiento</w:t>
                      </w:r>
                      <w:proofErr w:type="spellEnd"/>
                      <w:r w:rsidRPr="005C0F39">
                        <w:rPr>
                          <w:rFonts w:asciiTheme="minorHAnsi" w:eastAsia="Times New Roman" w:hAnsiTheme="minorHAnsi"/>
                          <w:bCs/>
                          <w:color w:val="0D0D0D"/>
                          <w:sz w:val="22"/>
                          <w:szCs w:val="22"/>
                          <w:lang w:val="es-AR" w:eastAsia="es-AR"/>
                        </w:rPr>
                        <w:t xml:space="preserve"> es</w:t>
                      </w:r>
                      <w:bookmarkStart w:id="1" w:name="_GoBack"/>
                      <w:bookmarkEnd w:id="1"/>
                      <w:r w:rsidRPr="005C0F39">
                        <w:rPr>
                          <w:rFonts w:asciiTheme="minorHAnsi" w:eastAsia="Times New Roman" w:hAnsiTheme="minorHAnsi"/>
                          <w:bCs/>
                          <w:color w:val="0D0D0D"/>
                          <w:sz w:val="22"/>
                          <w:szCs w:val="22"/>
                          <w:lang w:val="es-AR" w:eastAsia="es-AR"/>
                        </w:rPr>
                        <w:t>colar.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3DF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2C9569" wp14:editId="056CD748">
                <wp:simplePos x="0" y="0"/>
                <wp:positionH relativeFrom="column">
                  <wp:posOffset>-7311390</wp:posOffset>
                </wp:positionH>
                <wp:positionV relativeFrom="paragraph">
                  <wp:posOffset>6978015</wp:posOffset>
                </wp:positionV>
                <wp:extent cx="7200900" cy="0"/>
                <wp:effectExtent l="0" t="0" r="19050" b="19050"/>
                <wp:wrapNone/>
                <wp:docPr id="56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66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5A9512" id="Conector recto 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5.7pt,549.45pt" to="-8.7pt,5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" strokecolor="#606"/>
            </w:pict>
          </mc:Fallback>
        </mc:AlternateContent>
      </w:r>
      <w:r w:rsidR="00BE73DF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8B9BA1" wp14:editId="75DE4B59">
                <wp:simplePos x="0" y="0"/>
                <wp:positionH relativeFrom="column">
                  <wp:posOffset>-226695</wp:posOffset>
                </wp:positionH>
                <wp:positionV relativeFrom="paragraph">
                  <wp:posOffset>8010525</wp:posOffset>
                </wp:positionV>
                <wp:extent cx="5924550" cy="1762125"/>
                <wp:effectExtent l="0" t="0" r="0" b="9525"/>
                <wp:wrapSquare wrapText="bothSides"/>
                <wp:docPr id="44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455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5="http://schemas.microsoft.com/office/word/2012/wordml"/>
                          </a:ext>
                        </a:extLst>
                      </wps:spPr>
                      <wps:txbx>
                        <w:txbxContent>
                          <w:p w:rsidR="001D5C6D" w:rsidRDefault="0063261A" w:rsidP="001A1DE9">
                            <w:pPr>
                              <w:ind w:firstLine="360"/>
                              <w:rPr>
                                <w:rFonts w:ascii="Arial" w:hAnsi="Arial"/>
                                <w:b/>
                                <w:color w:val="66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660066"/>
                                <w:sz w:val="36"/>
                                <w:szCs w:val="36"/>
                              </w:rPr>
                              <w:t>OTROS DATOS</w:t>
                            </w:r>
                          </w:p>
                          <w:p w:rsidR="001D5C6D" w:rsidRPr="00120D14" w:rsidRDefault="001D5C6D" w:rsidP="00D40787">
                            <w:pPr>
                              <w:rPr>
                                <w:rFonts w:ascii="Arial" w:hAnsi="Arial"/>
                                <w:b/>
                                <w:color w:val="660066"/>
                                <w:sz w:val="36"/>
                                <w:szCs w:val="36"/>
                              </w:rPr>
                            </w:pPr>
                          </w:p>
                          <w:p w:rsidR="001D5C6D" w:rsidRPr="0063261A" w:rsidRDefault="0063261A" w:rsidP="00D40787">
                            <w:pP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3261A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Estudio </w:t>
                            </w:r>
                            <w:r w:rsidR="004419AA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en el campo </w:t>
                            </w:r>
                            <w:r w:rsidRPr="0063261A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de</w:t>
                            </w:r>
                            <w:r w:rsidR="004419AA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 las</w:t>
                            </w:r>
                            <w:r w:rsidRPr="0063261A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 artes dramáticas desde el año 2014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, realizando distint</w:t>
                            </w:r>
                            <w:r w:rsidR="004419AA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as presentaciones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 en la Ciudad de los Niños situada en La Plata, Entre Ríos,</w:t>
                            </w:r>
                            <w:r w:rsidR="004419AA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419AA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Tornquist</w:t>
                            </w:r>
                            <w:proofErr w:type="spellEnd"/>
                            <w:r w:rsidR="004419AA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 Cine-Teatro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Paramount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CeDeM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 N°2,</w:t>
                            </w:r>
                            <w:r w:rsidR="004419AA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 Avenida Corrientes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419AA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y realizando temporada en la ciudad de Mar del Plata en el presente año.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" o:spid="_x0000_s1027" type="#_x0000_t202" style="position:absolute;margin-left:-17.85pt;margin-top:630.75pt;width:466.5pt;height:13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" filled="f" stroked="f">
                <v:path arrowok="t"/>
                <v:textbox>
                  <w:txbxContent>
                    <w:p w:rsidR="001D5C6D" w:rsidRDefault="0063261A" w:rsidP="001A1DE9">
                      <w:pPr>
                        <w:ind w:firstLine="360"/>
                        <w:rPr>
                          <w:rFonts w:ascii="Arial" w:hAnsi="Arial"/>
                          <w:b/>
                          <w:color w:val="660066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660066"/>
                          <w:sz w:val="36"/>
                          <w:szCs w:val="36"/>
                        </w:rPr>
                        <w:t>OTROS DATOS</w:t>
                      </w:r>
                    </w:p>
                    <w:p w:rsidR="001D5C6D" w:rsidRPr="00120D14" w:rsidRDefault="001D5C6D" w:rsidP="00D40787">
                      <w:pPr>
                        <w:rPr>
                          <w:rFonts w:ascii="Arial" w:hAnsi="Arial"/>
                          <w:b/>
                          <w:color w:val="660066"/>
                          <w:sz w:val="36"/>
                          <w:szCs w:val="36"/>
                        </w:rPr>
                      </w:pPr>
                    </w:p>
                    <w:p w:rsidR="001D5C6D" w:rsidRPr="0063261A" w:rsidRDefault="0063261A" w:rsidP="00D40787">
                      <w:pP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 w:rsidRPr="0063261A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Estudio </w:t>
                      </w:r>
                      <w:r w:rsidR="004419AA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en el campo </w:t>
                      </w:r>
                      <w:r w:rsidRPr="0063261A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de</w:t>
                      </w:r>
                      <w:r w:rsidR="004419AA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 las</w:t>
                      </w:r>
                      <w:r w:rsidRPr="0063261A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 artes dramáticas desde el año 2014</w:t>
                      </w: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, realizando distint</w:t>
                      </w:r>
                      <w:r w:rsidR="004419AA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as presentaciones</w:t>
                      </w: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 en la Ciudad de los Niños situada en La Plata, Entre Ríos,</w:t>
                      </w:r>
                      <w:r w:rsidR="004419AA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419AA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Tornquist</w:t>
                      </w:r>
                      <w:proofErr w:type="spellEnd"/>
                      <w:r w:rsidR="004419AA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 Cine-Teatro </w:t>
                      </w:r>
                      <w:proofErr w:type="spellStart"/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Paramount</w:t>
                      </w:r>
                      <w:proofErr w:type="spellEnd"/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CeDeM</w:t>
                      </w:r>
                      <w:proofErr w:type="spellEnd"/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 N°2,</w:t>
                      </w:r>
                      <w:r w:rsidR="004419AA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 Avenida Corrientes</w:t>
                      </w: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4419AA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y realizando temporada en la ciudad de Mar del Plata en el presente año.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2BD3">
        <w:rPr>
          <w:noProof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-447675</wp:posOffset>
                </wp:positionV>
                <wp:extent cx="1581150" cy="15716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571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C6D" w:rsidRDefault="001D5C6D"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744F52E4" wp14:editId="222BE6A5">
                                  <wp:extent cx="1433845" cy="1376680"/>
                                  <wp:effectExtent l="0" t="9525" r="4445" b="444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SC_3039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6" r="40435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466780" cy="1408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2" o:spid="_x0000_s1028" type="#_x0000_t202" style="position:absolute;margin-left:14.4pt;margin-top:-35.25pt;width:124.5pt;height:123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" fillcolor="white [3201]" strokecolor="white [3212]" strokeweight="2pt">
                <v:textbox>
                  <w:txbxContent>
                    <w:p w:rsidR="00492BD3" w:rsidRDefault="00492BD3">
                      <w:r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744F52E4" wp14:editId="222BE6A5">
                            <wp:extent cx="1433845" cy="1376680"/>
                            <wp:effectExtent l="0" t="9525" r="4445" b="4445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SC_3039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6" r="40435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466780" cy="14083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1DE9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3C36E6C" wp14:editId="4B6FD976">
                <wp:simplePos x="0" y="0"/>
                <wp:positionH relativeFrom="column">
                  <wp:posOffset>-226695</wp:posOffset>
                </wp:positionH>
                <wp:positionV relativeFrom="paragraph">
                  <wp:posOffset>3552825</wp:posOffset>
                </wp:positionV>
                <wp:extent cx="3124200" cy="4991100"/>
                <wp:effectExtent l="0" t="0" r="0" b="0"/>
                <wp:wrapSquare wrapText="bothSides"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499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5="http://schemas.microsoft.com/office/word/2012/wordml"/>
                          </a:ext>
                        </a:extLst>
                      </wps:spPr>
                      <wps:txbx>
                        <w:txbxContent>
                          <w:p w:rsidR="001D5C6D" w:rsidRPr="00120D14" w:rsidRDefault="001D5C6D" w:rsidP="001A1DE9">
                            <w:pPr>
                              <w:ind w:firstLine="284"/>
                              <w:rPr>
                                <w:rFonts w:ascii="Arial" w:hAnsi="Arial"/>
                                <w:b/>
                                <w:color w:val="660066"/>
                                <w:sz w:val="36"/>
                                <w:szCs w:val="36"/>
                              </w:rPr>
                            </w:pPr>
                            <w:r w:rsidRPr="00120D14">
                              <w:rPr>
                                <w:rFonts w:ascii="Arial" w:hAnsi="Arial"/>
                                <w:b/>
                                <w:color w:val="660066"/>
                                <w:sz w:val="36"/>
                                <w:szCs w:val="36"/>
                              </w:rPr>
                              <w:t>EXPERIENCIA LABORAL</w:t>
                            </w:r>
                          </w:p>
                          <w:p w:rsidR="001D5C6D" w:rsidRPr="00B30887" w:rsidRDefault="001D5C6D" w:rsidP="004F25B4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3088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</w:t>
                            </w:r>
                          </w:p>
                          <w:p w:rsidR="001D5C6D" w:rsidRPr="005C0F39" w:rsidRDefault="001D5C6D" w:rsidP="001A1DE9">
                            <w:pPr>
                              <w:tabs>
                                <w:tab w:val="left" w:pos="284"/>
                              </w:tabs>
                              <w:ind w:left="284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5C0F39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Abril 2014 - Actualidad</w:t>
                            </w:r>
                          </w:p>
                          <w:p w:rsidR="001D5C6D" w:rsidRPr="00DD2913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DD2913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DD2913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DD2913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DD2913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DD2913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DD2913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DD2913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DD2913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DD2913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DD2913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DD2913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DD2913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DD2913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1D5C6D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5C0F39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Theme="minorHAnsi" w:hAnsiTheme="minorHAnsi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Pr="005C0F39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Abril 2015 – Agosto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C36E6C" id="_x0000_s1029" type="#_x0000_t202" style="position:absolute;margin-left:-17.85pt;margin-top:279.75pt;width:246pt;height:39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" filled="f" stroked="f">
                <v:path arrowok="t"/>
                <v:textbox>
                  <w:txbxContent>
                    <w:p w:rsidR="00784EFA" w:rsidRPr="00120D14" w:rsidRDefault="00784EFA" w:rsidP="001A1DE9">
                      <w:pPr>
                        <w:ind w:firstLine="284"/>
                        <w:rPr>
                          <w:rFonts w:ascii="Arial" w:hAnsi="Arial"/>
                          <w:b/>
                          <w:color w:val="660066"/>
                          <w:sz w:val="36"/>
                          <w:szCs w:val="36"/>
                        </w:rPr>
                      </w:pPr>
                      <w:r w:rsidRPr="00120D14">
                        <w:rPr>
                          <w:rFonts w:ascii="Arial" w:hAnsi="Arial"/>
                          <w:b/>
                          <w:color w:val="660066"/>
                          <w:sz w:val="36"/>
                          <w:szCs w:val="36"/>
                        </w:rPr>
                        <w:t>EXPERIENCIA LABORAL</w:t>
                      </w:r>
                    </w:p>
                    <w:p w:rsidR="00784EFA" w:rsidRPr="00B30887" w:rsidRDefault="00784EFA" w:rsidP="004F25B4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 w:rsidRPr="00B30887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                                   </w:t>
                      </w:r>
                    </w:p>
                    <w:p w:rsidR="00784EFA" w:rsidRPr="005C0F39" w:rsidRDefault="00E717D3" w:rsidP="001A1DE9">
                      <w:pPr>
                        <w:tabs>
                          <w:tab w:val="left" w:pos="284"/>
                        </w:tabs>
                        <w:ind w:left="284"/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br/>
                      </w:r>
                      <w:r w:rsidR="00B05799" w:rsidRPr="005C0F39"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>Abril 2014 - Actualidad</w:t>
                      </w:r>
                    </w:p>
                    <w:p w:rsidR="00784EFA" w:rsidRPr="00DD2913" w:rsidRDefault="00784EFA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784EFA" w:rsidRPr="00DD2913" w:rsidRDefault="00784EFA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784EFA" w:rsidRPr="00DD2913" w:rsidRDefault="00784EFA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784EFA" w:rsidRPr="00DD2913" w:rsidRDefault="00784EFA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784EFA" w:rsidRPr="00DD2913" w:rsidRDefault="00784EFA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784EFA" w:rsidRPr="00DD2913" w:rsidRDefault="00784EFA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784EFA" w:rsidRPr="00DD2913" w:rsidRDefault="00784EFA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</w:p>
                    <w:p w:rsidR="00DD2913" w:rsidRPr="00DD2913" w:rsidRDefault="00DD2913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</w:p>
                    <w:p w:rsidR="00DD2913" w:rsidRPr="00DD2913" w:rsidRDefault="00DD2913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</w:p>
                    <w:p w:rsidR="00DD2913" w:rsidRPr="00DD2913" w:rsidRDefault="00DD2913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</w:p>
                    <w:p w:rsidR="00DD2913" w:rsidRPr="00DD2913" w:rsidRDefault="00DD2913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</w:p>
                    <w:p w:rsidR="00DD2913" w:rsidRPr="00DD2913" w:rsidRDefault="00DD2913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</w:p>
                    <w:p w:rsidR="00DD2913" w:rsidRPr="00DD2913" w:rsidRDefault="00DD2913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</w:p>
                    <w:p w:rsidR="00DD2913" w:rsidRPr="00DD2913" w:rsidRDefault="00DD2913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</w:p>
                    <w:p w:rsidR="00BE73DF" w:rsidRDefault="001A1DE9" w:rsidP="001A1DE9">
                      <w:pPr>
                        <w:tabs>
                          <w:tab w:val="left" w:pos="284"/>
                        </w:tabs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</w:p>
                    <w:p w:rsidR="00BE73DF" w:rsidRDefault="00BE73DF" w:rsidP="001A1DE9">
                      <w:pPr>
                        <w:tabs>
                          <w:tab w:val="left" w:pos="284"/>
                        </w:tabs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BE73DF" w:rsidRDefault="00BE73DF" w:rsidP="001A1DE9">
                      <w:pPr>
                        <w:tabs>
                          <w:tab w:val="left" w:pos="284"/>
                        </w:tabs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DD2913" w:rsidRPr="005C0F39" w:rsidRDefault="00BE73DF" w:rsidP="001A1DE9">
                      <w:pPr>
                        <w:tabs>
                          <w:tab w:val="left" w:pos="284"/>
                        </w:tabs>
                        <w:rPr>
                          <w:rFonts w:asciiTheme="minorHAnsi" w:hAnsiTheme="minorHAnsi"/>
                          <w:b/>
                          <w:color w:val="00000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DD2913" w:rsidRPr="005C0F39"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>Abril 2015 – Agosto 2015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1DE9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A7C92E" wp14:editId="7ADDDEF8">
                <wp:simplePos x="0" y="0"/>
                <wp:positionH relativeFrom="column">
                  <wp:posOffset>-581025</wp:posOffset>
                </wp:positionH>
                <wp:positionV relativeFrom="paragraph">
                  <wp:posOffset>-542925</wp:posOffset>
                </wp:positionV>
                <wp:extent cx="1452880" cy="1704340"/>
                <wp:effectExtent l="0" t="0" r="0" b="0"/>
                <wp:wrapThrough wrapText="bothSides">
                  <wp:wrapPolygon edited="0">
                    <wp:start x="0" y="0"/>
                    <wp:lineTo x="0" y="21246"/>
                    <wp:lineTo x="19591" y="21246"/>
                    <wp:lineTo x="19591" y="0"/>
                    <wp:lineTo x="0" y="0"/>
                  </wp:wrapPolygon>
                </wp:wrapThrough>
                <wp:docPr id="16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2880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5C6D" w:rsidRDefault="001D5C6D" w:rsidP="00AD3A5C"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50A2A46E" wp14:editId="0A8AEDB3">
                                  <wp:extent cx="1500242" cy="1459416"/>
                                  <wp:effectExtent l="1270" t="0" r="6350" b="635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SC_3039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6" r="40435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37350" cy="1495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A7C92E" id="Rectángulo 3" o:spid="_x0000_s1030" style="position:absolute;margin-left:-45.75pt;margin-top:-42.75pt;width:114.4pt;height:134.2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" stroked="f" strokecolor="#d8d8d8">
                <v:shadow opacity="22936f" origin=",.5" offset="0,.63889mm"/>
                <v:textbox>
                  <w:txbxContent>
                    <w:p w:rsidR="00AD3A5C" w:rsidRDefault="001A1DE9" w:rsidP="00AD3A5C">
                      <w:r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50A2A46E" wp14:editId="0A8AEDB3">
                            <wp:extent cx="1500242" cy="1459416"/>
                            <wp:effectExtent l="1270" t="0" r="6350" b="635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SC_3039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6" r="40435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37350" cy="14955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886E74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736ED44" wp14:editId="41392E42">
                <wp:simplePos x="0" y="0"/>
                <wp:positionH relativeFrom="column">
                  <wp:posOffset>-7311390</wp:posOffset>
                </wp:positionH>
                <wp:positionV relativeFrom="paragraph">
                  <wp:posOffset>375920</wp:posOffset>
                </wp:positionV>
                <wp:extent cx="7200900" cy="0"/>
                <wp:effectExtent l="0" t="0" r="19050" b="19050"/>
                <wp:wrapNone/>
                <wp:docPr id="6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66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FA5722A" id="Conector recto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5.7pt,29.6pt" to="-8.7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" strokecolor="#606"/>
            </w:pict>
          </mc:Fallback>
        </mc:AlternateContent>
      </w:r>
      <w:r w:rsidR="00886E74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E55AC4" wp14:editId="17D7F1DD">
                <wp:simplePos x="0" y="0"/>
                <wp:positionH relativeFrom="column">
                  <wp:posOffset>-7312660</wp:posOffset>
                </wp:positionH>
                <wp:positionV relativeFrom="paragraph">
                  <wp:posOffset>2554605</wp:posOffset>
                </wp:positionV>
                <wp:extent cx="7200900" cy="0"/>
                <wp:effectExtent l="0" t="0" r="19050" b="19050"/>
                <wp:wrapNone/>
                <wp:docPr id="43" name="Conector rec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66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F68C12" id="Conector recto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5.8pt,201.15pt" to="-8.8pt,2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" strokecolor="#606"/>
            </w:pict>
          </mc:Fallback>
        </mc:AlternateContent>
      </w:r>
      <w:r w:rsidR="00886E74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CF64E80" wp14:editId="302E34AE">
                <wp:simplePos x="0" y="0"/>
                <wp:positionH relativeFrom="column">
                  <wp:posOffset>-1080135</wp:posOffset>
                </wp:positionH>
                <wp:positionV relativeFrom="paragraph">
                  <wp:posOffset>1393190</wp:posOffset>
                </wp:positionV>
                <wp:extent cx="7200900" cy="2171700"/>
                <wp:effectExtent l="0" t="0" r="0" b="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5="http://schemas.microsoft.com/office/word/2012/wordml"/>
                          </a:ext>
                        </a:extLst>
                      </wps:spPr>
                      <wps:txbx>
                        <w:txbxContent>
                          <w:p w:rsidR="001D5C6D" w:rsidRPr="00120D14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Arial" w:hAnsi="Arial"/>
                                <w:b/>
                                <w:color w:val="66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660066"/>
                                <w:sz w:val="36"/>
                                <w:szCs w:val="36"/>
                              </w:rPr>
                              <w:tab/>
                            </w:r>
                            <w:r w:rsidRPr="00120D14">
                              <w:rPr>
                                <w:rFonts w:ascii="Arial" w:hAnsi="Arial"/>
                                <w:b/>
                                <w:color w:val="660066"/>
                                <w:sz w:val="36"/>
                                <w:szCs w:val="36"/>
                              </w:rPr>
                              <w:t>ESTUDIOS</w:t>
                            </w:r>
                          </w:p>
                          <w:p w:rsidR="001D5C6D" w:rsidRPr="00B30887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D5C6D" w:rsidRPr="007275A2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5C0F39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2016 –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E</w:t>
                            </w:r>
                            <w:r w:rsidRPr="005C0F39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n curso</w:t>
                            </w:r>
                            <w:r w:rsidRPr="007275A2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7275A2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7275A2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Pr="005C0F39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Licenciatura en Administración</w:t>
                            </w:r>
                          </w:p>
                          <w:p w:rsidR="001D5C6D" w:rsidRPr="00862D24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Theme="minorHAnsi" w:hAnsiTheme="minorHAnsi"/>
                                <w:color w:val="000000"/>
                              </w:rPr>
                            </w:pPr>
                            <w:r w:rsidRPr="007275A2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275A2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Pr="007275A2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Pr="007275A2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Pr="007275A2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Pr="00862D24">
                              <w:rPr>
                                <w:rFonts w:asciiTheme="minorHAnsi" w:hAnsiTheme="minorHAnsi"/>
                                <w:color w:val="000000"/>
                              </w:rPr>
                              <w:t>Universidad Nacional de La Matanza</w:t>
                            </w:r>
                          </w:p>
                          <w:p w:rsidR="001D5C6D" w:rsidRPr="007275A2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7275A2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275A2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Pr="005C0F39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2010 - 2015</w:t>
                            </w:r>
                            <w:r w:rsidRPr="007275A2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7275A2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7275A2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Pr="005C0F39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Bachiller en Economía y Administración</w:t>
                            </w:r>
                            <w:r w:rsidRPr="007275A2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  <w:p w:rsidR="001D5C6D" w:rsidRPr="00862D24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Theme="minorHAnsi" w:hAnsiTheme="minorHAnsi"/>
                                <w:color w:val="000000"/>
                              </w:rPr>
                            </w:pPr>
                            <w:r w:rsidRPr="007275A2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Pr="007275A2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             </w:t>
                            </w:r>
                            <w:r w:rsidRPr="007275A2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Pr="00862D24">
                              <w:rPr>
                                <w:rFonts w:asciiTheme="minorHAnsi" w:hAnsiTheme="minorHAnsi"/>
                                <w:color w:val="000000"/>
                              </w:rPr>
                              <w:t>Instituto San José Obrero</w:t>
                            </w:r>
                          </w:p>
                          <w:p w:rsidR="001D5C6D" w:rsidRPr="005C0F39" w:rsidRDefault="001D5C6D" w:rsidP="00F53AA4">
                            <w:pPr>
                              <w:tabs>
                                <w:tab w:val="left" w:pos="284"/>
                              </w:tabs>
                              <w:ind w:left="284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C0F39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5C0F39">
                              <w:rPr>
                                <w:rFonts w:asciiTheme="minorHAnsi" w:hAnsiTheme="minorHAnsi"/>
                                <w:sz w:val="22"/>
                                <w:szCs w:val="22"/>
                                <w:u w:val="single"/>
                              </w:rPr>
                              <w:t>Programas manejados: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Word, Excel,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Power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Point, </w:t>
                            </w:r>
                            <w:proofErr w:type="spellStart"/>
                            <w:r w:rsidRPr="005C0F3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Calculating</w:t>
                            </w:r>
                            <w:proofErr w:type="spellEnd"/>
                            <w:r w:rsidRPr="005C0F3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D5C6D" w:rsidRPr="005C0F39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D5C6D" w:rsidRPr="005C0F39" w:rsidRDefault="001D5C6D" w:rsidP="001A1DE9">
                            <w:pPr>
                              <w:tabs>
                                <w:tab w:val="left" w:pos="284"/>
                              </w:tabs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54456B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Inglés nivel intermedio.</w:t>
                            </w:r>
                            <w:bookmarkStart w:id="0" w:name="_GoBack"/>
                            <w:bookmarkEnd w:id="0"/>
                          </w:p>
                          <w:p w:rsidR="001D5C6D" w:rsidRPr="00B30887" w:rsidRDefault="001D5C6D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31" type="#_x0000_t202" style="position:absolute;margin-left:-85.05pt;margin-top:109.7pt;width:567pt;height:17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" filled="f" stroked="f">
                <v:path arrowok="t"/>
                <v:textbox>
                  <w:txbxContent>
                    <w:p w:rsidR="001D5C6D" w:rsidRPr="00120D14" w:rsidRDefault="001D5C6D" w:rsidP="001A1DE9">
                      <w:pPr>
                        <w:tabs>
                          <w:tab w:val="left" w:pos="284"/>
                        </w:tabs>
                        <w:rPr>
                          <w:rFonts w:ascii="Arial" w:hAnsi="Arial"/>
                          <w:b/>
                          <w:color w:val="66006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660066"/>
                          <w:sz w:val="36"/>
                          <w:szCs w:val="36"/>
                        </w:rPr>
                        <w:tab/>
                      </w:r>
                      <w:r w:rsidRPr="00120D14">
                        <w:rPr>
                          <w:rFonts w:ascii="Arial" w:hAnsi="Arial"/>
                          <w:b/>
                          <w:color w:val="660066"/>
                          <w:sz w:val="36"/>
                          <w:szCs w:val="36"/>
                        </w:rPr>
                        <w:t>ESTUDIOS</w:t>
                      </w:r>
                    </w:p>
                    <w:p w:rsidR="001D5C6D" w:rsidRPr="00B30887" w:rsidRDefault="001D5C6D" w:rsidP="001A1DE9">
                      <w:pPr>
                        <w:tabs>
                          <w:tab w:val="left" w:pos="284"/>
                        </w:tabs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D5C6D" w:rsidRPr="007275A2" w:rsidRDefault="001D5C6D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5C0F39"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>2016 –</w:t>
                      </w:r>
                      <w:r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E</w:t>
                      </w:r>
                      <w:r w:rsidRPr="005C0F39"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>n curso</w:t>
                      </w:r>
                      <w:r w:rsidRPr="007275A2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 xml:space="preserve">    </w:t>
                      </w:r>
                      <w:r w:rsidRPr="007275A2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    </w:t>
                      </w:r>
                      <w:r w:rsidRPr="007275A2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ab/>
                      </w:r>
                      <w:r w:rsidRPr="005C0F39"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  <w:t>Licenciatura en Administración</w:t>
                      </w:r>
                    </w:p>
                    <w:p w:rsidR="001D5C6D" w:rsidRPr="00862D24" w:rsidRDefault="001D5C6D" w:rsidP="001A1DE9">
                      <w:pPr>
                        <w:tabs>
                          <w:tab w:val="left" w:pos="284"/>
                        </w:tabs>
                        <w:rPr>
                          <w:rFonts w:asciiTheme="minorHAnsi" w:hAnsiTheme="minorHAnsi"/>
                          <w:color w:val="000000"/>
                        </w:rPr>
                      </w:pPr>
                      <w:r w:rsidRPr="007275A2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7275A2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Pr="007275A2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Pr="007275A2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Pr="007275A2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Pr="00862D24">
                        <w:rPr>
                          <w:rFonts w:asciiTheme="minorHAnsi" w:hAnsiTheme="minorHAnsi"/>
                          <w:color w:val="000000"/>
                        </w:rPr>
                        <w:t>Universidad Nacional de La Matanza</w:t>
                      </w:r>
                    </w:p>
                    <w:p w:rsidR="001D5C6D" w:rsidRPr="007275A2" w:rsidRDefault="001D5C6D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1D5C6D" w:rsidRPr="007275A2" w:rsidRDefault="001D5C6D" w:rsidP="001A1DE9">
                      <w:pPr>
                        <w:tabs>
                          <w:tab w:val="left" w:pos="284"/>
                        </w:tabs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  <w:r w:rsidRPr="007275A2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Pr="005C0F39"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>2010 - 2015</w:t>
                      </w:r>
                      <w:r w:rsidRPr="007275A2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 xml:space="preserve">    </w:t>
                      </w:r>
                      <w:r w:rsidRPr="007275A2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     </w:t>
                      </w:r>
                      <w:r w:rsidRPr="007275A2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ab/>
                      </w:r>
                      <w:r w:rsidRPr="005C0F39"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  <w:t>Bachiller en Economía y Administración</w:t>
                      </w:r>
                      <w:r w:rsidRPr="007275A2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   </w:t>
                      </w:r>
                    </w:p>
                    <w:p w:rsidR="001D5C6D" w:rsidRPr="00862D24" w:rsidRDefault="001D5C6D" w:rsidP="001A1DE9">
                      <w:pPr>
                        <w:tabs>
                          <w:tab w:val="left" w:pos="284"/>
                        </w:tabs>
                        <w:rPr>
                          <w:rFonts w:asciiTheme="minorHAnsi" w:hAnsiTheme="minorHAnsi"/>
                          <w:color w:val="000000"/>
                        </w:rPr>
                      </w:pPr>
                      <w:r w:rsidRPr="007275A2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 xml:space="preserve">             </w:t>
                      </w:r>
                      <w:r w:rsidRPr="007275A2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ab/>
                        <w:t xml:space="preserve">             </w:t>
                      </w:r>
                      <w:r w:rsidRPr="007275A2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Pr="00862D24">
                        <w:rPr>
                          <w:rFonts w:asciiTheme="minorHAnsi" w:hAnsiTheme="minorHAnsi"/>
                          <w:color w:val="000000"/>
                        </w:rPr>
                        <w:t>Instituto San José Obrero</w:t>
                      </w:r>
                    </w:p>
                    <w:p w:rsidR="001D5C6D" w:rsidRPr="005C0F39" w:rsidRDefault="001D5C6D" w:rsidP="00F53AA4">
                      <w:pPr>
                        <w:tabs>
                          <w:tab w:val="left" w:pos="284"/>
                        </w:tabs>
                        <w:ind w:left="284"/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 w:rsidRPr="005C0F39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5C0F39">
                        <w:rPr>
                          <w:rFonts w:asciiTheme="minorHAnsi" w:hAnsiTheme="minorHAnsi"/>
                          <w:sz w:val="22"/>
                          <w:szCs w:val="22"/>
                          <w:u w:val="single"/>
                        </w:rPr>
                        <w:t>Programas manejados: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Word, Excel,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Power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Point, </w:t>
                      </w:r>
                      <w:proofErr w:type="spellStart"/>
                      <w:r w:rsidRPr="005C0F3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Calculating</w:t>
                      </w:r>
                      <w:proofErr w:type="spellEnd"/>
                      <w:r w:rsidRPr="005C0F3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</w:p>
                    <w:p w:rsidR="001D5C6D" w:rsidRPr="005C0F39" w:rsidRDefault="001D5C6D" w:rsidP="001A1DE9">
                      <w:pPr>
                        <w:tabs>
                          <w:tab w:val="left" w:pos="284"/>
                        </w:tabs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:rsidR="001D5C6D" w:rsidRPr="005C0F39" w:rsidRDefault="001D5C6D" w:rsidP="001A1DE9">
                      <w:pPr>
                        <w:tabs>
                          <w:tab w:val="left" w:pos="284"/>
                        </w:tabs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54456B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Inglés nivel intermedio.</w:t>
                      </w:r>
                      <w:bookmarkStart w:id="1" w:name="_GoBack"/>
                      <w:bookmarkEnd w:id="1"/>
                    </w:p>
                    <w:p w:rsidR="001D5C6D" w:rsidRPr="00B30887" w:rsidRDefault="001D5C6D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F39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BFDAA3" wp14:editId="57337382">
                <wp:simplePos x="0" y="0"/>
                <wp:positionH relativeFrom="column">
                  <wp:posOffset>-1015365</wp:posOffset>
                </wp:positionH>
                <wp:positionV relativeFrom="paragraph">
                  <wp:posOffset>-552450</wp:posOffset>
                </wp:positionV>
                <wp:extent cx="7424420" cy="1371600"/>
                <wp:effectExtent l="0" t="0" r="5080" b="0"/>
                <wp:wrapThrough wrapText="bothSides">
                  <wp:wrapPolygon edited="0">
                    <wp:start x="0" y="0"/>
                    <wp:lineTo x="0" y="21300"/>
                    <wp:lineTo x="21559" y="21300"/>
                    <wp:lineTo x="21559" y="0"/>
                    <wp:lineTo x="0" y="0"/>
                  </wp:wrapPolygon>
                </wp:wrapThrough>
                <wp:docPr id="15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442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C6D" w:rsidRPr="00D1263B" w:rsidRDefault="001D5C6D" w:rsidP="00C813FF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0B1644">
                              <w:rPr>
                                <w:color w:val="000000"/>
                              </w:rPr>
                              <w:t xml:space="preserve">                                                             </w:t>
                            </w:r>
                            <w:r w:rsidRPr="00D1263B">
                              <w:rPr>
                                <w:rFonts w:ascii="Arial" w:hAnsi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>Matías Ezequiel RIZZI</w:t>
                            </w:r>
                          </w:p>
                          <w:p w:rsidR="001D5C6D" w:rsidRPr="00D1263B" w:rsidRDefault="001D5C6D" w:rsidP="00D1263B">
                            <w:pPr>
                              <w:tabs>
                                <w:tab w:val="left" w:pos="3261"/>
                              </w:tabs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1644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           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02/12/1997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20 años).</w:t>
                            </w:r>
                          </w:p>
                          <w:p w:rsidR="001D5C6D" w:rsidRPr="00D1263B" w:rsidRDefault="001D5C6D" w:rsidP="00D1263B">
                            <w:pPr>
                              <w:tabs>
                                <w:tab w:val="left" w:pos="3261"/>
                              </w:tabs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1263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1263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Carhué 5318, Caseros, Buenos Aires.</w:t>
                            </w:r>
                          </w:p>
                          <w:p w:rsidR="001D5C6D" w:rsidRPr="00D1263B" w:rsidRDefault="001D5C6D" w:rsidP="00D1263B">
                            <w:pPr>
                              <w:tabs>
                                <w:tab w:val="left" w:pos="3261"/>
                              </w:tabs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1263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                                                    Cel: 11-3475-5928                                                                     </w:t>
                            </w:r>
                          </w:p>
                          <w:p w:rsidR="001D5C6D" w:rsidRPr="00D1263B" w:rsidRDefault="001D5C6D" w:rsidP="00D1263B">
                            <w:pPr>
                              <w:tabs>
                                <w:tab w:val="left" w:pos="3261"/>
                              </w:tabs>
                              <w:ind w:left="3225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1263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Tel: </w:t>
                            </w:r>
                            <w:r w:rsidRPr="00D1263B">
                              <w:rPr>
                                <w:rFonts w:ascii="Arial" w:hAnsi="Arial" w:cs="Arial"/>
                                <w:color w:val="0D0D0D"/>
                                <w:sz w:val="22"/>
                                <w:szCs w:val="22"/>
                                <w:shd w:val="clear" w:color="auto" w:fill="FFFFFF"/>
                              </w:rPr>
                              <w:t>2062-5002</w:t>
                            </w:r>
                            <w:r w:rsidRPr="00D1263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1263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E-mail: matiasezequielrizzi@gmail.com                                   </w:t>
                            </w:r>
                          </w:p>
                          <w:p w:rsidR="001D5C6D" w:rsidRPr="000B1644" w:rsidRDefault="001D5C6D" w:rsidP="00C813FF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32" style="position:absolute;margin-left:-79.95pt;margin-top:-43.5pt;width:584.6pt;height:10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" stroked="f">
                <v:textbox>
                  <w:txbxContent>
                    <w:p w:rsidR="001D5C6D" w:rsidRPr="00D1263B" w:rsidRDefault="001D5C6D" w:rsidP="00C813FF">
                      <w:pPr>
                        <w:rPr>
                          <w:rFonts w:ascii="Arial" w:hAnsi="Arial"/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0B1644">
                        <w:rPr>
                          <w:color w:val="000000"/>
                        </w:rPr>
                        <w:t xml:space="preserve">                                                             </w:t>
                      </w:r>
                      <w:r w:rsidRPr="00D1263B">
                        <w:rPr>
                          <w:rFonts w:ascii="Arial" w:hAnsi="Arial"/>
                          <w:b/>
                          <w:color w:val="000000"/>
                          <w:sz w:val="40"/>
                          <w:szCs w:val="40"/>
                        </w:rPr>
                        <w:t>Matías Ezequiel RIZZI</w:t>
                      </w:r>
                    </w:p>
                    <w:p w:rsidR="001D5C6D" w:rsidRPr="00D1263B" w:rsidRDefault="001D5C6D" w:rsidP="00D1263B">
                      <w:pPr>
                        <w:tabs>
                          <w:tab w:val="left" w:pos="3261"/>
                        </w:tabs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B1644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                                                        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02/12/1997 (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20 años).</w:t>
                      </w:r>
                    </w:p>
                    <w:p w:rsidR="001D5C6D" w:rsidRPr="00D1263B" w:rsidRDefault="001D5C6D" w:rsidP="00D1263B">
                      <w:pPr>
                        <w:tabs>
                          <w:tab w:val="left" w:pos="3261"/>
                        </w:tabs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D1263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               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D1263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Carhué 5318, Caseros, Buenos Aires.</w:t>
                      </w:r>
                    </w:p>
                    <w:p w:rsidR="001D5C6D" w:rsidRPr="00D1263B" w:rsidRDefault="001D5C6D" w:rsidP="00D1263B">
                      <w:pPr>
                        <w:tabs>
                          <w:tab w:val="left" w:pos="3261"/>
                        </w:tabs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D1263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                                                    Cel: 11-3475-5928                                                                     </w:t>
                      </w:r>
                    </w:p>
                    <w:p w:rsidR="001D5C6D" w:rsidRPr="00D1263B" w:rsidRDefault="001D5C6D" w:rsidP="00D1263B">
                      <w:pPr>
                        <w:tabs>
                          <w:tab w:val="left" w:pos="3261"/>
                        </w:tabs>
                        <w:ind w:left="3225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D1263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Tel: </w:t>
                      </w:r>
                      <w:r w:rsidRPr="00D1263B">
                        <w:rPr>
                          <w:rFonts w:ascii="Arial" w:hAnsi="Arial" w:cs="Arial"/>
                          <w:color w:val="0D0D0D"/>
                          <w:sz w:val="22"/>
                          <w:szCs w:val="22"/>
                          <w:shd w:val="clear" w:color="auto" w:fill="FFFFFF"/>
                        </w:rPr>
                        <w:t>2062-5002</w:t>
                      </w:r>
                      <w:r w:rsidRPr="00D1263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D1263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E-mail: matiasezequielrizzi@gmail.com                                   </w:t>
                      </w:r>
                    </w:p>
                    <w:p w:rsidR="001D5C6D" w:rsidRPr="000B1644" w:rsidRDefault="001D5C6D" w:rsidP="00C813FF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1D7F3A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E32953" wp14:editId="04B552F6">
                <wp:simplePos x="0" y="0"/>
                <wp:positionH relativeFrom="column">
                  <wp:posOffset>-1080135</wp:posOffset>
                </wp:positionH>
                <wp:positionV relativeFrom="paragraph">
                  <wp:posOffset>-894080</wp:posOffset>
                </wp:positionV>
                <wp:extent cx="7480935" cy="2428240"/>
                <wp:effectExtent l="0" t="1270" r="0" b="1905"/>
                <wp:wrapSquare wrapText="bothSides"/>
                <wp:docPr id="17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935" cy="242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C6D" w:rsidRDefault="001D5C6D">
                            <w:r>
                              <w:rPr>
                                <w:rFonts w:ascii="Arial" w:hAnsi="Arial"/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218DBCAF" wp14:editId="558C4856">
                                  <wp:extent cx="7296150" cy="2152574"/>
                                  <wp:effectExtent l="0" t="0" r="0" b="635"/>
                                  <wp:docPr id="2" name="Imagen 2" descr="Capture d’écran 2012-07-26 à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pture d’écran 2012-07-26 à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0" cy="2152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E32953" id="Cuadro de texto 20" o:spid="_x0000_s1033" type="#_x0000_t202" style="position:absolute;margin-left:-85.05pt;margin-top:-70.4pt;width:589.05pt;height:19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" filled="f" stroked="f">
                <v:textbox style="mso-fit-shape-to-text:t">
                  <w:txbxContent>
                    <w:p w:rsidR="00AD3A5C" w:rsidRDefault="001D7F3A">
                      <w:r>
                        <w:rPr>
                          <w:rFonts w:ascii="Arial" w:hAnsi="Arial"/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218DBCAF" wp14:editId="558C4856">
                            <wp:extent cx="7296150" cy="2152574"/>
                            <wp:effectExtent l="0" t="0" r="0" b="635"/>
                            <wp:docPr id="2" name="Imagen 2" descr="Capture d’écran 2012-07-26 à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pture d’écran 2012-07-26 à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0" cy="2152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0F39" w:rsidRPr="00A70072" w:rsidRDefault="001E2586" w:rsidP="0063261A">
      <w:pPr>
        <w:tabs>
          <w:tab w:val="left" w:pos="7655"/>
        </w:tabs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B3C667" wp14:editId="04CF499E">
                <wp:simplePos x="0" y="0"/>
                <wp:positionH relativeFrom="column">
                  <wp:posOffset>-4470400</wp:posOffset>
                </wp:positionH>
                <wp:positionV relativeFrom="paragraph">
                  <wp:posOffset>2486025</wp:posOffset>
                </wp:positionV>
                <wp:extent cx="7200900" cy="0"/>
                <wp:effectExtent l="0" t="0" r="19050" b="19050"/>
                <wp:wrapNone/>
                <wp:docPr id="5" name="Conector rec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66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2182A8" id="Conector recto 1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2pt,195.75pt" to="215pt,1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" strokecolor="#606"/>
            </w:pict>
          </mc:Fallback>
        </mc:AlternateContent>
      </w:r>
    </w:p>
    <w:sectPr w:rsidR="005C0F39" w:rsidRPr="00A70072" w:rsidSect="001A1DE9">
      <w:pgSz w:w="11900" w:h="16840"/>
      <w:pgMar w:top="1440" w:right="391" w:bottom="1440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79E" w:rsidRDefault="00E5079E" w:rsidP="00A70072">
      <w:r>
        <w:separator/>
      </w:r>
    </w:p>
  </w:endnote>
  <w:endnote w:type="continuationSeparator" w:id="0">
    <w:p w:rsidR="00E5079E" w:rsidRDefault="00E5079E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79E" w:rsidRDefault="00E5079E" w:rsidP="00A70072">
      <w:r>
        <w:separator/>
      </w:r>
    </w:p>
  </w:footnote>
  <w:footnote w:type="continuationSeparator" w:id="0">
    <w:p w:rsidR="00E5079E" w:rsidRDefault="00E5079E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D50D5"/>
    <w:multiLevelType w:val="hybridMultilevel"/>
    <w:tmpl w:val="90D479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D32386"/>
    <w:multiLevelType w:val="hybridMultilevel"/>
    <w:tmpl w:val="2C02AD3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>
      <o:colormru v:ext="edit" colors="#ff8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F3A"/>
    <w:rsid w:val="000A6FC0"/>
    <w:rsid w:val="000B1644"/>
    <w:rsid w:val="000F3BB8"/>
    <w:rsid w:val="00103161"/>
    <w:rsid w:val="00120D14"/>
    <w:rsid w:val="00122CFF"/>
    <w:rsid w:val="001A1DE9"/>
    <w:rsid w:val="001D5C6D"/>
    <w:rsid w:val="001D7F3A"/>
    <w:rsid w:val="001E2586"/>
    <w:rsid w:val="0028364C"/>
    <w:rsid w:val="002E132A"/>
    <w:rsid w:val="00370E0A"/>
    <w:rsid w:val="003778BE"/>
    <w:rsid w:val="003D68E7"/>
    <w:rsid w:val="003D7355"/>
    <w:rsid w:val="004314E9"/>
    <w:rsid w:val="004419AA"/>
    <w:rsid w:val="0044216C"/>
    <w:rsid w:val="004835EE"/>
    <w:rsid w:val="00492BD3"/>
    <w:rsid w:val="004B6791"/>
    <w:rsid w:val="004F25B4"/>
    <w:rsid w:val="004F2BFD"/>
    <w:rsid w:val="0054456B"/>
    <w:rsid w:val="005A2A1B"/>
    <w:rsid w:val="005B7B02"/>
    <w:rsid w:val="005C0F39"/>
    <w:rsid w:val="0063261A"/>
    <w:rsid w:val="007275A2"/>
    <w:rsid w:val="00775F79"/>
    <w:rsid w:val="00784EFA"/>
    <w:rsid w:val="007B3486"/>
    <w:rsid w:val="007B3AE8"/>
    <w:rsid w:val="00862D24"/>
    <w:rsid w:val="0087426A"/>
    <w:rsid w:val="00886E74"/>
    <w:rsid w:val="009109C2"/>
    <w:rsid w:val="009856AA"/>
    <w:rsid w:val="009D5D79"/>
    <w:rsid w:val="00A034A4"/>
    <w:rsid w:val="00A063F2"/>
    <w:rsid w:val="00A27987"/>
    <w:rsid w:val="00A70072"/>
    <w:rsid w:val="00AB65DF"/>
    <w:rsid w:val="00AD3A5C"/>
    <w:rsid w:val="00B05799"/>
    <w:rsid w:val="00B07E9F"/>
    <w:rsid w:val="00B30887"/>
    <w:rsid w:val="00B476C7"/>
    <w:rsid w:val="00B85351"/>
    <w:rsid w:val="00BE73DF"/>
    <w:rsid w:val="00C813FF"/>
    <w:rsid w:val="00C817D4"/>
    <w:rsid w:val="00C95C99"/>
    <w:rsid w:val="00D1263B"/>
    <w:rsid w:val="00D2463A"/>
    <w:rsid w:val="00D40787"/>
    <w:rsid w:val="00D860E1"/>
    <w:rsid w:val="00DD2913"/>
    <w:rsid w:val="00DD4594"/>
    <w:rsid w:val="00E17117"/>
    <w:rsid w:val="00E26DA0"/>
    <w:rsid w:val="00E5079E"/>
    <w:rsid w:val="00E5456A"/>
    <w:rsid w:val="00E717D3"/>
    <w:rsid w:val="00E75AE1"/>
    <w:rsid w:val="00F15C60"/>
    <w:rsid w:val="00F53AA4"/>
    <w:rsid w:val="00F721A0"/>
    <w:rsid w:val="00F7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f8000"/>
    </o:shapedefaults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5B4"/>
    <w:rPr>
      <w:sz w:val="24"/>
      <w:szCs w:val="24"/>
      <w:lang w:val="es-ES_tradnl"/>
    </w:rPr>
  </w:style>
  <w:style w:type="paragraph" w:styleId="Ttulo3">
    <w:name w:val="heading 3"/>
    <w:basedOn w:val="Normal"/>
    <w:link w:val="Ttulo3Car"/>
    <w:uiPriority w:val="9"/>
    <w:qFormat/>
    <w:rsid w:val="00B05799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customStyle="1" w:styleId="Ttulo3Car">
    <w:name w:val="Título 3 Car"/>
    <w:basedOn w:val="Fuentedeprrafopredeter"/>
    <w:link w:val="Ttulo3"/>
    <w:uiPriority w:val="9"/>
    <w:rsid w:val="00B05799"/>
    <w:rPr>
      <w:rFonts w:ascii="Times New Roman" w:eastAsia="Times New Roman" w:hAnsi="Times New Roman"/>
      <w:b/>
      <w:bCs/>
      <w:sz w:val="27"/>
      <w:szCs w:val="27"/>
      <w:lang w:val="es-AR" w:eastAsia="es-AR"/>
    </w:rPr>
  </w:style>
  <w:style w:type="character" w:customStyle="1" w:styleId="apple-converted-space">
    <w:name w:val="apple-converted-space"/>
    <w:basedOn w:val="Fuentedeprrafopredeter"/>
    <w:rsid w:val="00E717D3"/>
  </w:style>
  <w:style w:type="paragraph" w:styleId="NormalWeb">
    <w:name w:val="Normal (Web)"/>
    <w:basedOn w:val="Normal"/>
    <w:uiPriority w:val="99"/>
    <w:semiHidden/>
    <w:unhideWhenUsed/>
    <w:rsid w:val="005C0F39"/>
    <w:pPr>
      <w:spacing w:before="100" w:beforeAutospacing="1" w:after="100" w:afterAutospacing="1"/>
    </w:pPr>
    <w:rPr>
      <w:rFonts w:ascii="Times New Roman" w:eastAsia="Times New Roman" w:hAnsi="Times New Roman"/>
      <w:lang w:val="es-AR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5B4"/>
    <w:rPr>
      <w:sz w:val="24"/>
      <w:szCs w:val="24"/>
      <w:lang w:val="es-ES_tradnl"/>
    </w:rPr>
  </w:style>
  <w:style w:type="paragraph" w:styleId="Ttulo3">
    <w:name w:val="heading 3"/>
    <w:basedOn w:val="Normal"/>
    <w:link w:val="Ttulo3Car"/>
    <w:uiPriority w:val="9"/>
    <w:qFormat/>
    <w:rsid w:val="00B05799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customStyle="1" w:styleId="Ttulo3Car">
    <w:name w:val="Título 3 Car"/>
    <w:basedOn w:val="Fuentedeprrafopredeter"/>
    <w:link w:val="Ttulo3"/>
    <w:uiPriority w:val="9"/>
    <w:rsid w:val="00B05799"/>
    <w:rPr>
      <w:rFonts w:ascii="Times New Roman" w:eastAsia="Times New Roman" w:hAnsi="Times New Roman"/>
      <w:b/>
      <w:bCs/>
      <w:sz w:val="27"/>
      <w:szCs w:val="27"/>
      <w:lang w:val="es-AR" w:eastAsia="es-AR"/>
    </w:rPr>
  </w:style>
  <w:style w:type="character" w:customStyle="1" w:styleId="apple-converted-space">
    <w:name w:val="apple-converted-space"/>
    <w:basedOn w:val="Fuentedeprrafopredeter"/>
    <w:rsid w:val="00E717D3"/>
  </w:style>
  <w:style w:type="paragraph" w:styleId="NormalWeb">
    <w:name w:val="Normal (Web)"/>
    <w:basedOn w:val="Normal"/>
    <w:uiPriority w:val="99"/>
    <w:semiHidden/>
    <w:unhideWhenUsed/>
    <w:rsid w:val="005C0F39"/>
    <w:pPr>
      <w:spacing w:before="100" w:beforeAutospacing="1" w:after="100" w:afterAutospacing="1"/>
    </w:pPr>
    <w:rPr>
      <w:rFonts w:ascii="Times New Roman" w:eastAsia="Times New Roman" w:hAnsi="Times New Roman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4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an%20Carlos\Downloads\Formato14.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C6043D-6B06-43F7-94D1-18285A73F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Formato14.2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Links>
    <vt:vector size="12" baseType="variant">
      <vt:variant>
        <vt:i4>544800881</vt:i4>
      </vt:variant>
      <vt:variant>
        <vt:i4>2103</vt:i4>
      </vt:variant>
      <vt:variant>
        <vt:i4>1025</vt:i4>
      </vt:variant>
      <vt:variant>
        <vt:i4>1</vt:i4>
      </vt:variant>
      <vt:variant>
        <vt:lpwstr>Capture d’écran 2012-07-26 à 19</vt:lpwstr>
      </vt:variant>
      <vt:variant>
        <vt:lpwstr/>
      </vt:variant>
      <vt:variant>
        <vt:i4>49</vt:i4>
      </vt:variant>
      <vt:variant>
        <vt:i4>2106</vt:i4>
      </vt:variant>
      <vt:variant>
        <vt:i4>1026</vt:i4>
      </vt:variant>
      <vt:variant>
        <vt:i4>1</vt:i4>
      </vt:variant>
      <vt:variant>
        <vt:lpwstr>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</dc:creator>
  <cp:lastModifiedBy>Juan Carlos</cp:lastModifiedBy>
  <cp:revision>3</cp:revision>
  <cp:lastPrinted>2017-03-15T00:52:00Z</cp:lastPrinted>
  <dcterms:created xsi:type="dcterms:W3CDTF">2018-02-08T21:15:00Z</dcterms:created>
  <dcterms:modified xsi:type="dcterms:W3CDTF">2018-02-23T18:45:00Z</dcterms:modified>
</cp:coreProperties>
</file>